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237" w:type="dxa"/>
        <w:tblInd w:w="-714" w:type="dxa"/>
        <w:tblLook w:val="04A0" w:firstRow="1" w:lastRow="0" w:firstColumn="1" w:lastColumn="0" w:noHBand="0" w:noVBand="1"/>
      </w:tblPr>
      <w:tblGrid>
        <w:gridCol w:w="2552"/>
        <w:gridCol w:w="2268"/>
        <w:gridCol w:w="1091"/>
        <w:gridCol w:w="894"/>
        <w:gridCol w:w="2268"/>
        <w:gridCol w:w="1942"/>
        <w:gridCol w:w="222"/>
      </w:tblGrid>
      <w:tr w:rsidR="00910B51" w:rsidRPr="00910B51" w14:paraId="39C06576" w14:textId="77777777" w:rsidTr="009437F9">
        <w:trPr>
          <w:gridAfter w:val="1"/>
          <w:wAfter w:w="222" w:type="dxa"/>
          <w:trHeight w:val="277"/>
        </w:trPr>
        <w:tc>
          <w:tcPr>
            <w:tcW w:w="110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D125" w14:textId="71E874E3" w:rsidR="00910B51" w:rsidRPr="00910B51" w:rsidRDefault="00910B51" w:rsidP="00910B51">
            <w:pPr>
              <w:spacing w:after="0"/>
              <w:rPr>
                <w:rFonts w:eastAsia="Times New Roman" w:cs="Noto Sans"/>
                <w:b/>
                <w:bCs/>
                <w:color w:val="FF0000"/>
                <w:sz w:val="20"/>
                <w:szCs w:val="20"/>
              </w:rPr>
            </w:pPr>
            <w:r w:rsidRPr="00BD23CB">
              <w:rPr>
                <w:rFonts w:eastAsia="Times New Roman" w:cs="Noto Sans"/>
                <w:b/>
                <w:bCs/>
                <w:color w:val="A20000"/>
                <w:sz w:val="20"/>
                <w:szCs w:val="20"/>
              </w:rPr>
              <w:t>SAMPLE</w:t>
            </w:r>
            <w:r w:rsidR="00B446E1" w:rsidRPr="00BD23CB">
              <w:rPr>
                <w:rFonts w:eastAsia="Times New Roman" w:cs="Noto Sans"/>
                <w:b/>
                <w:bCs/>
                <w:color w:val="A20000"/>
                <w:sz w:val="20"/>
                <w:szCs w:val="20"/>
              </w:rPr>
              <w:t xml:space="preserve"> </w:t>
            </w:r>
            <w:r w:rsidRPr="00910B51">
              <w:rPr>
                <w:rFonts w:eastAsia="Times New Roman" w:cs="Noto Sans"/>
                <w:b/>
                <w:bCs/>
                <w:color w:val="000000"/>
                <w:sz w:val="20"/>
                <w:szCs w:val="20"/>
              </w:rPr>
              <w:t xml:space="preserve">Transect / plot field sheet for measuring tree density </w:t>
            </w:r>
          </w:p>
        </w:tc>
      </w:tr>
      <w:tr w:rsidR="00910B51" w:rsidRPr="00910B51" w14:paraId="3CB6336A" w14:textId="77777777" w:rsidTr="009C7AEA">
        <w:trPr>
          <w:gridAfter w:val="1"/>
          <w:wAfter w:w="222" w:type="dxa"/>
          <w:trHeight w:val="300"/>
        </w:trPr>
        <w:tc>
          <w:tcPr>
            <w:tcW w:w="110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3B97F4" w:themeFill="text2" w:themeFillTint="80"/>
            <w:noWrap/>
            <w:vAlign w:val="center"/>
            <w:hideMark/>
          </w:tcPr>
          <w:p w14:paraId="250144B9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b/>
                <w:bCs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b/>
                <w:bCs/>
                <w:color w:val="000000"/>
                <w:szCs w:val="18"/>
              </w:rPr>
              <w:t>Assessment information</w:t>
            </w:r>
          </w:p>
        </w:tc>
      </w:tr>
      <w:tr w:rsidR="00910B51" w:rsidRPr="00910B51" w14:paraId="2C07E9B6" w14:textId="77777777" w:rsidTr="009C7AEA">
        <w:trPr>
          <w:gridAfter w:val="1"/>
          <w:wAfter w:w="222" w:type="dxa"/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34DF4AE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Field assessor/s:</w:t>
            </w:r>
          </w:p>
        </w:tc>
        <w:tc>
          <w:tcPr>
            <w:tcW w:w="84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D1F0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</w:tr>
      <w:tr w:rsidR="00910B51" w:rsidRPr="00910B51" w14:paraId="11E5E3BC" w14:textId="77777777" w:rsidTr="009C7AEA">
        <w:trPr>
          <w:gridAfter w:val="1"/>
          <w:wAfter w:w="222" w:type="dxa"/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469DB8F8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Date:</w:t>
            </w:r>
          </w:p>
        </w:tc>
        <w:tc>
          <w:tcPr>
            <w:tcW w:w="84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D15F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</w:tr>
      <w:tr w:rsidR="009C7AEA" w:rsidRPr="00910B51" w14:paraId="225CDCE2" w14:textId="77777777" w:rsidTr="009C7AEA">
        <w:trPr>
          <w:gridAfter w:val="1"/>
          <w:wAfter w:w="222" w:type="dxa"/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3B5E5BF1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Transect no.</w:t>
            </w:r>
          </w:p>
        </w:tc>
        <w:tc>
          <w:tcPr>
            <w:tcW w:w="33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A12A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3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6DAB66C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Transect length: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3B7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100m</w:t>
            </w:r>
          </w:p>
        </w:tc>
      </w:tr>
      <w:tr w:rsidR="00910B51" w:rsidRPr="00910B51" w14:paraId="16469622" w14:textId="77777777" w:rsidTr="009C7AEA">
        <w:trPr>
          <w:gridAfter w:val="1"/>
          <w:wAfter w:w="222" w:type="dxa"/>
          <w:trHeight w:val="300"/>
        </w:trPr>
        <w:tc>
          <w:tcPr>
            <w:tcW w:w="110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97F4" w:themeFill="text2" w:themeFillTint="80"/>
            <w:noWrap/>
            <w:vAlign w:val="center"/>
            <w:hideMark/>
          </w:tcPr>
          <w:p w14:paraId="5F929AB9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b/>
                <w:bCs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b/>
                <w:bCs/>
                <w:color w:val="000000"/>
                <w:szCs w:val="18"/>
              </w:rPr>
              <w:t>Site information</w:t>
            </w:r>
          </w:p>
        </w:tc>
      </w:tr>
      <w:tr w:rsidR="00910B51" w:rsidRPr="00910B51" w14:paraId="7286E9A2" w14:textId="77777777" w:rsidTr="009C7AEA">
        <w:trPr>
          <w:gridAfter w:val="1"/>
          <w:wAfter w:w="222" w:type="dxa"/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5E2E91A0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Lot / plan:</w:t>
            </w:r>
          </w:p>
        </w:tc>
        <w:tc>
          <w:tcPr>
            <w:tcW w:w="84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87C8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</w:tr>
      <w:tr w:rsidR="00910B51" w:rsidRPr="00910B51" w14:paraId="494848C7" w14:textId="77777777" w:rsidTr="009C7AEA">
        <w:trPr>
          <w:gridAfter w:val="1"/>
          <w:wAfter w:w="222" w:type="dxa"/>
          <w:trHeight w:val="28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6CB58628" w14:textId="0AB31E33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GPS coordinates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0AE89E6D" w14:textId="1D994713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Start</w:t>
            </w:r>
            <w:r w:rsidR="009C7AEA">
              <w:rPr>
                <w:rFonts w:eastAsia="Times New Roman" w:cs="Noto Sans"/>
                <w:color w:val="000000"/>
                <w:szCs w:val="18"/>
              </w:rPr>
              <w:t xml:space="preserve"> </w:t>
            </w:r>
            <w:proofErr w:type="gramStart"/>
            <w:r w:rsidR="009C7AEA">
              <w:rPr>
                <w:rFonts w:eastAsia="Times New Roman" w:cs="Noto Sans"/>
                <w:color w:val="000000"/>
                <w:szCs w:val="18"/>
              </w:rPr>
              <w:t>transect</w:t>
            </w:r>
            <w:proofErr w:type="gramEnd"/>
            <w:r w:rsidRPr="00910B51">
              <w:rPr>
                <w:rFonts w:eastAsia="Times New Roman" w:cs="Noto Sans"/>
                <w:color w:val="000000"/>
                <w:szCs w:val="18"/>
              </w:rPr>
              <w:t>: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72A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73C5F75D" w14:textId="69FC3AA9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proofErr w:type="gramStart"/>
            <w:r w:rsidRPr="00910B51">
              <w:rPr>
                <w:rFonts w:eastAsia="Times New Roman" w:cs="Noto Sans"/>
                <w:color w:val="000000"/>
                <w:szCs w:val="18"/>
              </w:rPr>
              <w:t>End</w:t>
            </w:r>
            <w:proofErr w:type="gramEnd"/>
            <w:r w:rsidR="009C7AEA">
              <w:rPr>
                <w:rFonts w:eastAsia="Times New Roman" w:cs="Noto Sans"/>
                <w:color w:val="000000"/>
                <w:szCs w:val="18"/>
              </w:rPr>
              <w:t xml:space="preserve"> transect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t>: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A48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</w:tr>
      <w:tr w:rsidR="00910B51" w:rsidRPr="00910B51" w14:paraId="5B87677E" w14:textId="77777777" w:rsidTr="009C7AEA">
        <w:trPr>
          <w:trHeight w:val="88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751CE3C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705BB2F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A8C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46CE4A9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04A5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AA0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</w:tr>
      <w:tr w:rsidR="00910B51" w:rsidRPr="00910B51" w14:paraId="6FFE8706" w14:textId="77777777" w:rsidTr="009C7AEA">
        <w:trPr>
          <w:trHeight w:val="28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749A3944" w14:textId="70D10EF1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Regional ecosystem</w:t>
            </w:r>
            <w:r w:rsidR="009C7AEA">
              <w:rPr>
                <w:rFonts w:eastAsia="Times New Roman" w:cs="Noto Sans"/>
                <w:color w:val="000000"/>
                <w:szCs w:val="18"/>
              </w:rPr>
              <w:t xml:space="preserve"> (RE)</w:t>
            </w:r>
          </w:p>
        </w:tc>
        <w:tc>
          <w:tcPr>
            <w:tcW w:w="8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E681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3FEC5F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28EBA9F0" w14:textId="77777777" w:rsidTr="009C7AEA">
        <w:trPr>
          <w:trHeight w:val="6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128EE4A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846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6645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FB4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</w:tr>
      <w:tr w:rsidR="00910B51" w:rsidRPr="00910B51" w14:paraId="01D6038C" w14:textId="77777777" w:rsidTr="009C7AEA">
        <w:trPr>
          <w:trHeight w:val="28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7E9FD" w:themeFill="text2" w:themeFillTint="1A"/>
            <w:vAlign w:val="center"/>
            <w:hideMark/>
          </w:tcPr>
          <w:p w14:paraId="73E3192D" w14:textId="1B08800F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>
              <w:rPr>
                <w:rFonts w:eastAsia="Times New Roman" w:cs="Noto Sans"/>
                <w:color w:val="000000"/>
                <w:szCs w:val="18"/>
              </w:rPr>
              <w:t>R</w:t>
            </w:r>
            <w:r w:rsidR="009C7AEA">
              <w:rPr>
                <w:rFonts w:eastAsia="Times New Roman" w:cs="Noto Sans"/>
                <w:color w:val="000000"/>
                <w:szCs w:val="18"/>
              </w:rPr>
              <w:t>E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 short description</w:t>
            </w:r>
          </w:p>
        </w:tc>
        <w:tc>
          <w:tcPr>
            <w:tcW w:w="8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9CE01" w14:textId="77777777" w:rsidR="00910B51" w:rsidRPr="00910B51" w:rsidRDefault="00910B51" w:rsidP="00B446E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C70E38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050514D1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7E9FD" w:themeFill="text2" w:themeFillTint="1A"/>
            <w:vAlign w:val="center"/>
            <w:hideMark/>
          </w:tcPr>
          <w:p w14:paraId="0A52C03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846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5CEB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F1D4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</w:p>
        </w:tc>
      </w:tr>
      <w:tr w:rsidR="00910B51" w:rsidRPr="00910B51" w14:paraId="48DF8786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7E9FD" w:themeFill="text2" w:themeFillTint="1A"/>
            <w:vAlign w:val="center"/>
            <w:hideMark/>
          </w:tcPr>
          <w:p w14:paraId="2EFC5A00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846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57972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D88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2AFC4F45" w14:textId="77777777" w:rsidTr="009C7AEA">
        <w:trPr>
          <w:trHeight w:val="6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7E9FD" w:themeFill="text2" w:themeFillTint="1A"/>
            <w:vAlign w:val="center"/>
            <w:hideMark/>
          </w:tcPr>
          <w:p w14:paraId="425F050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846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0712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9573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6112CF65" w14:textId="77777777" w:rsidTr="009C7AEA">
        <w:trPr>
          <w:trHeight w:val="300"/>
        </w:trPr>
        <w:tc>
          <w:tcPr>
            <w:tcW w:w="110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97F4" w:themeFill="text2" w:themeFillTint="80"/>
            <w:noWrap/>
            <w:vAlign w:val="center"/>
            <w:hideMark/>
          </w:tcPr>
          <w:p w14:paraId="2C79D28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b/>
                <w:bCs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b/>
                <w:bCs/>
                <w:color w:val="000000"/>
                <w:szCs w:val="18"/>
              </w:rPr>
              <w:t>Transect data</w:t>
            </w:r>
          </w:p>
        </w:tc>
        <w:tc>
          <w:tcPr>
            <w:tcW w:w="222" w:type="dxa"/>
            <w:vAlign w:val="center"/>
            <w:hideMark/>
          </w:tcPr>
          <w:p w14:paraId="588E2AF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330FC147" w14:textId="77777777" w:rsidTr="009C7AEA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29AB401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Tree type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29C68980" w14:textId="395D6E0F" w:rsidR="00910B51" w:rsidRPr="00910B51" w:rsidRDefault="00B446E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>
              <w:rPr>
                <w:rFonts w:eastAsia="Times New Roman" w:cs="Noto Sans"/>
                <w:b/>
                <w:bCs/>
                <w:color w:val="000000"/>
                <w:szCs w:val="18"/>
              </w:rPr>
              <w:t>Native m</w:t>
            </w:r>
            <w:r w:rsidR="00910B51" w:rsidRPr="00910B51">
              <w:rPr>
                <w:rFonts w:eastAsia="Times New Roman" w:cs="Noto Sans"/>
                <w:b/>
                <w:bCs/>
                <w:color w:val="000000"/>
                <w:szCs w:val="18"/>
              </w:rPr>
              <w:t>ature trees</w:t>
            </w:r>
          </w:p>
        </w:tc>
        <w:tc>
          <w:tcPr>
            <w:tcW w:w="4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4095B07E" w14:textId="405A83E8" w:rsidR="00910B51" w:rsidRPr="00910B51" w:rsidRDefault="00B446E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>
              <w:rPr>
                <w:rFonts w:eastAsia="Times New Roman" w:cs="Noto Sans"/>
                <w:b/>
                <w:bCs/>
                <w:color w:val="000000"/>
                <w:szCs w:val="18"/>
              </w:rPr>
              <w:t>Native i</w:t>
            </w:r>
            <w:r w:rsidR="00910B51" w:rsidRPr="00910B51">
              <w:rPr>
                <w:rFonts w:eastAsia="Times New Roman" w:cs="Noto Sans"/>
                <w:b/>
                <w:bCs/>
                <w:color w:val="000000"/>
                <w:szCs w:val="18"/>
              </w:rPr>
              <w:t>mmature trees</w:t>
            </w:r>
          </w:p>
        </w:tc>
        <w:tc>
          <w:tcPr>
            <w:tcW w:w="222" w:type="dxa"/>
            <w:vAlign w:val="center"/>
            <w:hideMark/>
          </w:tcPr>
          <w:p w14:paraId="49A0A611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B446E1" w:rsidRPr="00910B51" w14:paraId="7511A313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7E76983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B0EA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E53B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8A05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</w:p>
        </w:tc>
      </w:tr>
      <w:tr w:rsidR="00B446E1" w:rsidRPr="00910B51" w14:paraId="3C58F6A1" w14:textId="77777777" w:rsidTr="009C7AEA">
        <w:trPr>
          <w:trHeight w:val="6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40AA181F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C3FC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8231D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FD9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6A07E736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3BFA57B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E04613A" w14:textId="2A069678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Eucalyptus, </w:t>
            </w:r>
            <w:proofErr w:type="spellStart"/>
            <w:r w:rsidRPr="00910B51">
              <w:rPr>
                <w:rFonts w:eastAsia="Times New Roman" w:cs="Noto Sans"/>
                <w:color w:val="000000"/>
                <w:szCs w:val="18"/>
              </w:rPr>
              <w:t>Corymbia</w:t>
            </w:r>
            <w:proofErr w:type="spellEnd"/>
            <w:r w:rsidRPr="00910B51">
              <w:rPr>
                <w:rFonts w:eastAsia="Times New Roman" w:cs="Noto Sans"/>
                <w:color w:val="000000"/>
                <w:szCs w:val="18"/>
              </w:rPr>
              <w:t>,</w:t>
            </w:r>
            <w:r w:rsidR="00B446E1">
              <w:rPr>
                <w:rFonts w:eastAsia="Times New Roman" w:cs="Noto Sans"/>
                <w:color w:val="000000"/>
                <w:szCs w:val="18"/>
              </w:rPr>
              <w:t xml:space="preserve"> 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Angophora, </w:t>
            </w:r>
            <w:proofErr w:type="spellStart"/>
            <w:r w:rsidRPr="00910B51">
              <w:rPr>
                <w:rFonts w:eastAsia="Times New Roman" w:cs="Noto Sans"/>
                <w:color w:val="000000"/>
                <w:szCs w:val="18"/>
              </w:rPr>
              <w:t>Lophostemon</w:t>
            </w:r>
            <w:proofErr w:type="spellEnd"/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9129BB3" w14:textId="500BF460" w:rsidR="00910B51" w:rsidRPr="00910B51" w:rsidRDefault="00B446E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>
              <w:rPr>
                <w:rFonts w:eastAsia="Times New Roman" w:cs="Noto Sans"/>
                <w:color w:val="000000"/>
                <w:szCs w:val="18"/>
              </w:rPr>
              <w:t>All other species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39EC139F" w14:textId="77C6EB63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Eucalyptus, </w:t>
            </w:r>
            <w:proofErr w:type="spellStart"/>
            <w:r w:rsidRPr="00910B51">
              <w:rPr>
                <w:rFonts w:eastAsia="Times New Roman" w:cs="Noto Sans"/>
                <w:color w:val="000000"/>
                <w:szCs w:val="18"/>
              </w:rPr>
              <w:t>Corymbia</w:t>
            </w:r>
            <w:proofErr w:type="spellEnd"/>
            <w:r w:rsidRPr="00910B51">
              <w:rPr>
                <w:rFonts w:eastAsia="Times New Roman" w:cs="Noto Sans"/>
                <w:color w:val="000000"/>
                <w:szCs w:val="18"/>
              </w:rPr>
              <w:t xml:space="preserve">, Angophora, </w:t>
            </w:r>
            <w:proofErr w:type="spellStart"/>
            <w:r w:rsidRPr="00910B51">
              <w:rPr>
                <w:rFonts w:eastAsia="Times New Roman" w:cs="Noto Sans"/>
                <w:color w:val="000000"/>
                <w:szCs w:val="18"/>
              </w:rPr>
              <w:t>Lophostemon</w:t>
            </w:r>
            <w:proofErr w:type="spellEnd"/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30B97C53" w14:textId="7274834E" w:rsidR="00910B51" w:rsidRPr="00910B51" w:rsidRDefault="00B446E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>
              <w:rPr>
                <w:rFonts w:eastAsia="Times New Roman" w:cs="Noto Sans"/>
                <w:color w:val="000000"/>
                <w:szCs w:val="18"/>
              </w:rPr>
              <w:t>All other species</w:t>
            </w:r>
          </w:p>
        </w:tc>
        <w:tc>
          <w:tcPr>
            <w:tcW w:w="222" w:type="dxa"/>
            <w:vAlign w:val="center"/>
            <w:hideMark/>
          </w:tcPr>
          <w:p w14:paraId="56E3538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6D7F2A3E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4C3DF0E9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02D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AF1E4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E7964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3C8B3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268F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</w:tr>
      <w:tr w:rsidR="00910B51" w:rsidRPr="00910B51" w14:paraId="26CC984C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428474C0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B6B3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0DFC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57464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EE26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DE4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5451212B" w14:textId="77777777" w:rsidTr="009C7AEA">
        <w:trPr>
          <w:trHeight w:val="6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11FB662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B28D4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A4979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1758F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7B72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3D72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2F08FBC5" w14:textId="77777777" w:rsidTr="009C7AEA">
        <w:trPr>
          <w:trHeight w:val="28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7E9FD" w:themeFill="text2" w:themeFillTint="1A"/>
            <w:vAlign w:val="center"/>
            <w:hideMark/>
          </w:tcPr>
          <w:p w14:paraId="4772580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Diameter at breast 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br/>
              <w:t>height (1.3 metres above the ground)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8A88DA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30cm or more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8E8E8"/>
            <w:vAlign w:val="center"/>
            <w:hideMark/>
          </w:tcPr>
          <w:p w14:paraId="454E98C8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i/>
                <w:iCs/>
                <w:color w:val="000000"/>
                <w:szCs w:val="18"/>
              </w:rPr>
              <w:t>Single trunk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: 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br/>
              <w:t>20cm or more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br/>
            </w:r>
            <w:r w:rsidRPr="00910B51">
              <w:rPr>
                <w:rFonts w:eastAsia="Times New Roman" w:cs="Noto Sans"/>
                <w:i/>
                <w:iCs/>
                <w:color w:val="000000"/>
                <w:szCs w:val="18"/>
              </w:rPr>
              <w:t>Several trunks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: 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br/>
              <w:t>25cm or more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73480014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Less than 30cm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2C37EDC9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i/>
                <w:iCs/>
                <w:color w:val="000000"/>
                <w:szCs w:val="18"/>
              </w:rPr>
              <w:t>Single trunk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: 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br/>
              <w:t>Less than 20cm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br/>
            </w:r>
            <w:r w:rsidRPr="00910B51">
              <w:rPr>
                <w:rFonts w:eastAsia="Times New Roman" w:cs="Noto Sans"/>
                <w:i/>
                <w:iCs/>
                <w:color w:val="000000"/>
                <w:szCs w:val="18"/>
              </w:rPr>
              <w:t>Several trunks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: 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br/>
              <w:t>Less than 25cm</w:t>
            </w:r>
          </w:p>
        </w:tc>
        <w:tc>
          <w:tcPr>
            <w:tcW w:w="222" w:type="dxa"/>
            <w:vAlign w:val="center"/>
            <w:hideMark/>
          </w:tcPr>
          <w:p w14:paraId="78AA0ED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5133382E" w14:textId="77777777" w:rsidTr="009C7AEA">
        <w:trPr>
          <w:trHeight w:val="88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7E9FD" w:themeFill="text2" w:themeFillTint="1A"/>
            <w:vAlign w:val="center"/>
            <w:hideMark/>
          </w:tcPr>
          <w:p w14:paraId="06AF7323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0AC88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7945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39D3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12F4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0958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</w:tr>
      <w:tr w:rsidR="00910B51" w:rsidRPr="00910B51" w14:paraId="678EDD41" w14:textId="77777777" w:rsidTr="009C7AEA">
        <w:trPr>
          <w:trHeight w:val="6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7E9FD" w:themeFill="text2" w:themeFillTint="1A"/>
            <w:vAlign w:val="center"/>
            <w:hideMark/>
          </w:tcPr>
          <w:p w14:paraId="34FF13E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84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8E8E8"/>
            <w:vAlign w:val="center"/>
            <w:hideMark/>
          </w:tcPr>
          <w:p w14:paraId="38AC556C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i/>
                <w:iCs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i/>
                <w:iCs/>
                <w:color w:val="000000"/>
                <w:szCs w:val="18"/>
              </w:rPr>
              <w:t>Note: If there are several trunks, add the diameters of the two largest trunks together</w:t>
            </w:r>
          </w:p>
        </w:tc>
        <w:tc>
          <w:tcPr>
            <w:tcW w:w="222" w:type="dxa"/>
            <w:vAlign w:val="center"/>
            <w:hideMark/>
          </w:tcPr>
          <w:p w14:paraId="4655E068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5A7986AF" w14:textId="77777777" w:rsidTr="009C7AEA">
        <w:trPr>
          <w:trHeight w:val="300"/>
        </w:trPr>
        <w:tc>
          <w:tcPr>
            <w:tcW w:w="110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6ECB00E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List species:</w:t>
            </w:r>
          </w:p>
        </w:tc>
        <w:tc>
          <w:tcPr>
            <w:tcW w:w="222" w:type="dxa"/>
            <w:vAlign w:val="center"/>
            <w:hideMark/>
          </w:tcPr>
          <w:p w14:paraId="7CEE3BD0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08E5005C" w14:textId="77777777" w:rsidTr="00B446E1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C59D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C9F1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D4F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750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37B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0BC7BE8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25F2A193" w14:textId="77777777" w:rsidTr="00B446E1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8F8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150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6A3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5EB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0B1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694F656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11BF6C1D" w14:textId="77777777" w:rsidTr="00B446E1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46DD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6A8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43A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C38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B631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30143198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37241D01" w14:textId="77777777" w:rsidTr="00B446E1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4A7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487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F4B2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3239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D7B38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15ECC3E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607D23F4" w14:textId="77777777" w:rsidTr="00B446E1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9004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F5C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4ED4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EC03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167F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4E6ACB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35CF025B" w14:textId="77777777" w:rsidTr="00B446E1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23F4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191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4BD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51B1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E44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0BBEE7C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1F71FE70" w14:textId="77777777" w:rsidTr="00B446E1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2BF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3A1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116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4090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B677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3B9F17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663AB2C8" w14:textId="77777777" w:rsidTr="00B446E1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AC0BD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0F963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C2601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AC270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226DF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7799E6DD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10B51" w:rsidRPr="00910B51" w14:paraId="44F61318" w14:textId="77777777" w:rsidTr="009C7AEA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74E97E4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Total: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EE2B5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BFD1E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A26B0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B1005" w14:textId="77777777" w:rsidR="00910B51" w:rsidRPr="00910B51" w:rsidRDefault="00910B51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3E7260BD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C7AEA" w:rsidRPr="00910B51" w14:paraId="7D5E2523" w14:textId="77777777" w:rsidTr="009C7AEA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2F4750CB" w14:textId="77777777" w:rsidR="009C7AEA" w:rsidRPr="00910B51" w:rsidRDefault="009C7AEA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Total mature / immature: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E8B99" w14:textId="77777777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  <w:p w14:paraId="587B0BF1" w14:textId="3A315249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4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3245E" w14:textId="77777777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  <w:p w14:paraId="487A8745" w14:textId="27DCAF70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1FA44E57" w14:textId="77777777" w:rsidR="009C7AEA" w:rsidRPr="00910B51" w:rsidRDefault="009C7AEA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C7AEA" w:rsidRPr="00910B51" w14:paraId="04334695" w14:textId="77777777" w:rsidTr="009C7AEA">
        <w:trPr>
          <w:trHeight w:val="6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1FC39F23" w14:textId="77777777" w:rsidR="009C7AEA" w:rsidRPr="00910B51" w:rsidRDefault="009C7AEA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53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563C0" w14:textId="77777777" w:rsidR="009C7AEA" w:rsidRPr="00910B51" w:rsidRDefault="009C7AEA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10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4E5819" w14:textId="77777777" w:rsidR="009C7AEA" w:rsidRPr="00910B51" w:rsidRDefault="009C7AEA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B1E3" w14:textId="77777777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</w:p>
        </w:tc>
      </w:tr>
      <w:tr w:rsidR="009C7AEA" w:rsidRPr="00910B51" w14:paraId="4A12F694" w14:textId="77777777" w:rsidTr="009C7AEA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3E2771EF" w14:textId="1A0D68D5" w:rsidR="009C7AEA" w:rsidRPr="00910B51" w:rsidRDefault="009C7AEA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b/>
                <w:bCs/>
                <w:color w:val="000000"/>
                <w:szCs w:val="18"/>
              </w:rPr>
              <w:t xml:space="preserve">Estimated total per hectare </w:t>
            </w:r>
            <w:r w:rsidRPr="00910B51">
              <w:rPr>
                <w:rFonts w:eastAsia="Times New Roman" w:cs="Noto Sans"/>
                <w:color w:val="000000"/>
                <w:szCs w:val="18"/>
              </w:rPr>
              <w:t>(Total x 25):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8B18" w14:textId="77777777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  <w:p w14:paraId="6ECE0DEE" w14:textId="2F740F0F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4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1662B" w14:textId="77777777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  <w:p w14:paraId="02F3763D" w14:textId="268439FD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10BBB08" w14:textId="77777777" w:rsidR="009C7AEA" w:rsidRPr="00910B51" w:rsidRDefault="009C7AEA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9C7AEA" w:rsidRPr="00910B51" w14:paraId="1E5798E0" w14:textId="77777777" w:rsidTr="009C7AEA">
        <w:trPr>
          <w:trHeight w:val="6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548A5FFC" w14:textId="77777777" w:rsidR="009C7AEA" w:rsidRPr="00910B51" w:rsidRDefault="009C7AEA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53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A85BCC5" w14:textId="77777777" w:rsidR="009C7AEA" w:rsidRPr="00910B51" w:rsidRDefault="009C7AEA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10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BF38690" w14:textId="77777777" w:rsidR="009C7AEA" w:rsidRPr="00910B51" w:rsidRDefault="009C7AEA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3F84" w14:textId="77777777" w:rsidR="009C7AEA" w:rsidRPr="00910B51" w:rsidRDefault="009C7AEA" w:rsidP="00910B51">
            <w:pPr>
              <w:spacing w:after="0"/>
              <w:jc w:val="center"/>
              <w:rPr>
                <w:rFonts w:eastAsia="Times New Roman" w:cs="Noto Sans"/>
                <w:color w:val="000000"/>
                <w:szCs w:val="18"/>
              </w:rPr>
            </w:pPr>
          </w:p>
        </w:tc>
      </w:tr>
      <w:tr w:rsidR="00910B51" w:rsidRPr="00910B51" w14:paraId="588FDB3B" w14:textId="77777777" w:rsidTr="009C7AEA">
        <w:trPr>
          <w:trHeight w:val="30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21908ED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>Photo references: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41C469D4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r w:rsidRPr="00910B51">
              <w:rPr>
                <w:rFonts w:eastAsia="Times New Roman" w:cs="Noto Sans"/>
                <w:color w:val="000000"/>
                <w:szCs w:val="18"/>
              </w:rPr>
              <w:t xml:space="preserve">Start </w:t>
            </w:r>
            <w:proofErr w:type="gramStart"/>
            <w:r w:rsidRPr="00910B51">
              <w:rPr>
                <w:rFonts w:eastAsia="Times New Roman" w:cs="Noto Sans"/>
                <w:color w:val="000000"/>
                <w:szCs w:val="18"/>
              </w:rPr>
              <w:t>transect</w:t>
            </w:r>
            <w:proofErr w:type="gramEnd"/>
            <w:r w:rsidRPr="00910B51">
              <w:rPr>
                <w:rFonts w:eastAsia="Times New Roman" w:cs="Noto Sans"/>
                <w:color w:val="000000"/>
                <w:szCs w:val="18"/>
              </w:rPr>
              <w:t>:</w:t>
            </w:r>
          </w:p>
        </w:tc>
        <w:tc>
          <w:tcPr>
            <w:tcW w:w="4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noWrap/>
            <w:vAlign w:val="center"/>
            <w:hideMark/>
          </w:tcPr>
          <w:p w14:paraId="271CCBCD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  <w:proofErr w:type="gramStart"/>
            <w:r w:rsidRPr="00910B51">
              <w:rPr>
                <w:rFonts w:eastAsia="Times New Roman" w:cs="Noto Sans"/>
                <w:color w:val="000000"/>
                <w:szCs w:val="18"/>
              </w:rPr>
              <w:t>End</w:t>
            </w:r>
            <w:proofErr w:type="gramEnd"/>
            <w:r w:rsidRPr="00910B51">
              <w:rPr>
                <w:rFonts w:eastAsia="Times New Roman" w:cs="Noto Sans"/>
                <w:color w:val="000000"/>
                <w:szCs w:val="18"/>
              </w:rPr>
              <w:t xml:space="preserve"> transect:</w:t>
            </w:r>
          </w:p>
        </w:tc>
        <w:tc>
          <w:tcPr>
            <w:tcW w:w="222" w:type="dxa"/>
            <w:vAlign w:val="center"/>
            <w:hideMark/>
          </w:tcPr>
          <w:p w14:paraId="16C32C86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B446E1" w:rsidRPr="00910B51" w14:paraId="04BA6D39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21DA5C5F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7E9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 w:val="16"/>
                <w:szCs w:val="16"/>
              </w:rPr>
            </w:pPr>
            <w:r w:rsidRPr="00910B51">
              <w:rPr>
                <w:rFonts w:eastAsia="Times New Roman" w:cs="Noto Sans"/>
                <w:color w:val="000000"/>
                <w:sz w:val="16"/>
                <w:szCs w:val="16"/>
              </w:rPr>
              <w:t>Photo number (North):</w:t>
            </w:r>
          </w:p>
        </w:tc>
        <w:tc>
          <w:tcPr>
            <w:tcW w:w="4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CED5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 w:val="16"/>
                <w:szCs w:val="16"/>
              </w:rPr>
            </w:pPr>
            <w:r w:rsidRPr="00910B51">
              <w:rPr>
                <w:rFonts w:eastAsia="Times New Roman" w:cs="Noto Sans"/>
                <w:color w:val="000000"/>
                <w:sz w:val="16"/>
                <w:szCs w:val="16"/>
              </w:rPr>
              <w:t>Photo number (North):</w:t>
            </w:r>
          </w:p>
        </w:tc>
        <w:tc>
          <w:tcPr>
            <w:tcW w:w="222" w:type="dxa"/>
            <w:vAlign w:val="center"/>
            <w:hideMark/>
          </w:tcPr>
          <w:p w14:paraId="1822A902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B446E1" w:rsidRPr="00910B51" w14:paraId="6053CD22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7EFCDFB9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A901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 w:val="16"/>
                <w:szCs w:val="16"/>
              </w:rPr>
            </w:pPr>
            <w:r w:rsidRPr="00910B51">
              <w:rPr>
                <w:rFonts w:eastAsia="Times New Roman" w:cs="Noto Sans"/>
                <w:color w:val="000000"/>
                <w:sz w:val="16"/>
                <w:szCs w:val="16"/>
              </w:rPr>
              <w:t xml:space="preserve">Photo number (East): </w:t>
            </w:r>
          </w:p>
        </w:tc>
        <w:tc>
          <w:tcPr>
            <w:tcW w:w="4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5B50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 w:val="16"/>
                <w:szCs w:val="16"/>
              </w:rPr>
            </w:pPr>
            <w:r w:rsidRPr="00910B51">
              <w:rPr>
                <w:rFonts w:eastAsia="Times New Roman" w:cs="Noto Sans"/>
                <w:color w:val="000000"/>
                <w:sz w:val="16"/>
                <w:szCs w:val="16"/>
              </w:rPr>
              <w:t xml:space="preserve">Photo number (East): </w:t>
            </w:r>
          </w:p>
        </w:tc>
        <w:tc>
          <w:tcPr>
            <w:tcW w:w="222" w:type="dxa"/>
            <w:vAlign w:val="center"/>
            <w:hideMark/>
          </w:tcPr>
          <w:p w14:paraId="60F2DEA2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B446E1" w:rsidRPr="00910B51" w14:paraId="607D5CD2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09F17ADB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CD72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 w:val="16"/>
                <w:szCs w:val="16"/>
              </w:rPr>
            </w:pPr>
            <w:r w:rsidRPr="00910B51">
              <w:rPr>
                <w:rFonts w:eastAsia="Times New Roman" w:cs="Noto Sans"/>
                <w:color w:val="000000"/>
                <w:sz w:val="16"/>
                <w:szCs w:val="16"/>
              </w:rPr>
              <w:t xml:space="preserve">Photo number (South): </w:t>
            </w:r>
          </w:p>
        </w:tc>
        <w:tc>
          <w:tcPr>
            <w:tcW w:w="4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567E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 w:val="16"/>
                <w:szCs w:val="16"/>
              </w:rPr>
            </w:pPr>
            <w:r w:rsidRPr="00910B51">
              <w:rPr>
                <w:rFonts w:eastAsia="Times New Roman" w:cs="Noto Sans"/>
                <w:color w:val="000000"/>
                <w:sz w:val="16"/>
                <w:szCs w:val="16"/>
              </w:rPr>
              <w:t xml:space="preserve">Photo number (South): </w:t>
            </w:r>
          </w:p>
        </w:tc>
        <w:tc>
          <w:tcPr>
            <w:tcW w:w="222" w:type="dxa"/>
            <w:vAlign w:val="center"/>
            <w:hideMark/>
          </w:tcPr>
          <w:p w14:paraId="7A5315EF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  <w:tr w:rsidR="00B446E1" w:rsidRPr="00910B51" w14:paraId="0FF1B2F7" w14:textId="77777777" w:rsidTr="009C7AEA">
        <w:trPr>
          <w:trHeight w:val="30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9FD" w:themeFill="text2" w:themeFillTint="1A"/>
            <w:vAlign w:val="center"/>
            <w:hideMark/>
          </w:tcPr>
          <w:p w14:paraId="445ECCD0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Cs w:val="18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3051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 w:val="16"/>
                <w:szCs w:val="16"/>
              </w:rPr>
            </w:pPr>
            <w:r w:rsidRPr="00910B51">
              <w:rPr>
                <w:rFonts w:eastAsia="Times New Roman" w:cs="Noto Sans"/>
                <w:color w:val="000000"/>
                <w:sz w:val="16"/>
                <w:szCs w:val="16"/>
              </w:rPr>
              <w:t>Photo number (West):</w:t>
            </w:r>
          </w:p>
        </w:tc>
        <w:tc>
          <w:tcPr>
            <w:tcW w:w="4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445A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color w:val="000000"/>
                <w:sz w:val="16"/>
                <w:szCs w:val="16"/>
              </w:rPr>
            </w:pPr>
            <w:r w:rsidRPr="00910B51">
              <w:rPr>
                <w:rFonts w:eastAsia="Times New Roman" w:cs="Noto Sans"/>
                <w:color w:val="000000"/>
                <w:sz w:val="16"/>
                <w:szCs w:val="16"/>
              </w:rPr>
              <w:t>Photo number (West):</w:t>
            </w:r>
          </w:p>
        </w:tc>
        <w:tc>
          <w:tcPr>
            <w:tcW w:w="222" w:type="dxa"/>
            <w:vAlign w:val="center"/>
            <w:hideMark/>
          </w:tcPr>
          <w:p w14:paraId="783121FC" w14:textId="77777777" w:rsidR="00910B51" w:rsidRPr="00910B51" w:rsidRDefault="00910B51" w:rsidP="00910B51">
            <w:pPr>
              <w:spacing w:after="0"/>
              <w:rPr>
                <w:rFonts w:eastAsia="Times New Roman" w:cs="Noto Sans"/>
                <w:szCs w:val="18"/>
              </w:rPr>
            </w:pPr>
          </w:p>
        </w:tc>
      </w:tr>
    </w:tbl>
    <w:p w14:paraId="376ED32A" w14:textId="77777777" w:rsidR="0055582F" w:rsidRPr="00404BCA" w:rsidRDefault="0055582F" w:rsidP="009437F9"/>
    <w:sectPr w:rsidR="0055582F" w:rsidRPr="00404BCA" w:rsidSect="005C68D9">
      <w:headerReference w:type="default" r:id="rId11"/>
      <w:headerReference w:type="first" r:id="rId12"/>
      <w:pgSz w:w="11900" w:h="16840"/>
      <w:pgMar w:top="1702" w:right="1134" w:bottom="1985" w:left="1134" w:header="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253AB" w14:textId="77777777" w:rsidR="00081762" w:rsidRDefault="00081762" w:rsidP="0059679B">
      <w:r>
        <w:separator/>
      </w:r>
    </w:p>
  </w:endnote>
  <w:endnote w:type="continuationSeparator" w:id="0">
    <w:p w14:paraId="6EB1DFA6" w14:textId="77777777" w:rsidR="00081762" w:rsidRDefault="00081762" w:rsidP="00596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6923FC-11BD-473C-904F-3F75C3368439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B60AFE23-B91F-457B-A2CB-8B473A200BFB}"/>
    <w:embedBold r:id="rId3" w:fontKey="{DDF1EA43-882B-4B37-B1BE-89509D774D0D}"/>
    <w:embedItalic r:id="rId4" w:fontKey="{35A1E6E5-4073-4B50-8237-835692A96A87}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  <w:embedBold r:id="rId5" w:fontKey="{7DC6D18E-F77A-4D0A-824E-E0573BBE415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7131ED83-89A0-4568-B482-72492C74257F}"/>
  </w:font>
  <w:font w:name="MetaPro-Norm"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F1DD601-5AC3-4581-9155-ECDBD4EDAB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363AD" w14:textId="77777777" w:rsidR="00081762" w:rsidRDefault="00081762" w:rsidP="0059679B">
      <w:r>
        <w:separator/>
      </w:r>
    </w:p>
  </w:footnote>
  <w:footnote w:type="continuationSeparator" w:id="0">
    <w:p w14:paraId="2A318280" w14:textId="77777777" w:rsidR="00081762" w:rsidRDefault="00081762" w:rsidP="00596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D3552" w14:textId="77777777" w:rsidR="00273E87" w:rsidRDefault="00F56FAC" w:rsidP="0059679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DD5E816" wp14:editId="658CC854">
          <wp:simplePos x="0" y="0"/>
          <wp:positionH relativeFrom="column">
            <wp:posOffset>-782320</wp:posOffset>
          </wp:positionH>
          <wp:positionV relativeFrom="paragraph">
            <wp:posOffset>603250</wp:posOffset>
          </wp:positionV>
          <wp:extent cx="7725709" cy="36000"/>
          <wp:effectExtent l="0" t="0" r="0" b="2540"/>
          <wp:wrapNone/>
          <wp:docPr id="64005173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05173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-87" r="-87"/>
                  <a:stretch>
                    <a:fillRect/>
                  </a:stretch>
                </pic:blipFill>
                <pic:spPr>
                  <a:xfrm>
                    <a:off x="0" y="0"/>
                    <a:ext cx="7725709" cy="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3E87">
      <w:rPr>
        <w:noProof/>
      </w:rPr>
      <w:drawing>
        <wp:anchor distT="0" distB="0" distL="114300" distR="114300" simplePos="0" relativeHeight="251656192" behindDoc="1" locked="1" layoutInCell="1" allowOverlap="1" wp14:anchorId="1B04C530" wp14:editId="64EE3041">
          <wp:simplePos x="0" y="0"/>
          <wp:positionH relativeFrom="page">
            <wp:posOffset>0</wp:posOffset>
          </wp:positionH>
          <wp:positionV relativeFrom="page">
            <wp:posOffset>9895840</wp:posOffset>
          </wp:positionV>
          <wp:extent cx="7555865" cy="789940"/>
          <wp:effectExtent l="0" t="0" r="635" b="0"/>
          <wp:wrapNone/>
          <wp:docPr id="158726223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78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7E4BC" w14:textId="77777777" w:rsidR="0014521E" w:rsidRDefault="00273E87" w:rsidP="0059679B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1102511">
    <w:abstractNumId w:val="1"/>
  </w:num>
  <w:num w:numId="2" w16cid:durableId="800348836">
    <w:abstractNumId w:val="3"/>
  </w:num>
  <w:num w:numId="3" w16cid:durableId="424690506">
    <w:abstractNumId w:val="2"/>
  </w:num>
  <w:num w:numId="4" w16cid:durableId="1352219071">
    <w:abstractNumId w:val="0"/>
  </w:num>
  <w:num w:numId="5" w16cid:durableId="6887504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B51"/>
    <w:rsid w:val="00003124"/>
    <w:rsid w:val="0002155B"/>
    <w:rsid w:val="000425F7"/>
    <w:rsid w:val="000436FC"/>
    <w:rsid w:val="00081762"/>
    <w:rsid w:val="000B61AC"/>
    <w:rsid w:val="000F4E58"/>
    <w:rsid w:val="000F7FDE"/>
    <w:rsid w:val="001000FC"/>
    <w:rsid w:val="0011122C"/>
    <w:rsid w:val="00134EFF"/>
    <w:rsid w:val="0014521E"/>
    <w:rsid w:val="00190C24"/>
    <w:rsid w:val="001C43F0"/>
    <w:rsid w:val="001F2B12"/>
    <w:rsid w:val="00207366"/>
    <w:rsid w:val="002371F7"/>
    <w:rsid w:val="0024520B"/>
    <w:rsid w:val="002674B0"/>
    <w:rsid w:val="002706E8"/>
    <w:rsid w:val="00273E87"/>
    <w:rsid w:val="002B13DA"/>
    <w:rsid w:val="002B5219"/>
    <w:rsid w:val="002B7607"/>
    <w:rsid w:val="002E3E34"/>
    <w:rsid w:val="002F5F83"/>
    <w:rsid w:val="002F78A2"/>
    <w:rsid w:val="00320670"/>
    <w:rsid w:val="00352A2B"/>
    <w:rsid w:val="0038096F"/>
    <w:rsid w:val="00385A56"/>
    <w:rsid w:val="00396D5E"/>
    <w:rsid w:val="003975D2"/>
    <w:rsid w:val="003C33FE"/>
    <w:rsid w:val="003E5C52"/>
    <w:rsid w:val="003F643A"/>
    <w:rsid w:val="00403EF1"/>
    <w:rsid w:val="00404BCA"/>
    <w:rsid w:val="004562DA"/>
    <w:rsid w:val="00476A07"/>
    <w:rsid w:val="004C669D"/>
    <w:rsid w:val="004C6A4D"/>
    <w:rsid w:val="004E62A1"/>
    <w:rsid w:val="005016F0"/>
    <w:rsid w:val="00555585"/>
    <w:rsid w:val="0055582F"/>
    <w:rsid w:val="0059679B"/>
    <w:rsid w:val="005A1BE5"/>
    <w:rsid w:val="005C68D9"/>
    <w:rsid w:val="005E14B2"/>
    <w:rsid w:val="005E168B"/>
    <w:rsid w:val="005F4331"/>
    <w:rsid w:val="006239A5"/>
    <w:rsid w:val="00636B71"/>
    <w:rsid w:val="006C3D8E"/>
    <w:rsid w:val="006C7AB0"/>
    <w:rsid w:val="008027E9"/>
    <w:rsid w:val="0080579A"/>
    <w:rsid w:val="008171D4"/>
    <w:rsid w:val="00834179"/>
    <w:rsid w:val="00864110"/>
    <w:rsid w:val="0088002B"/>
    <w:rsid w:val="00882017"/>
    <w:rsid w:val="00887A49"/>
    <w:rsid w:val="008A4FA7"/>
    <w:rsid w:val="00907963"/>
    <w:rsid w:val="00910B51"/>
    <w:rsid w:val="00931647"/>
    <w:rsid w:val="009437F9"/>
    <w:rsid w:val="00956995"/>
    <w:rsid w:val="0096078C"/>
    <w:rsid w:val="0096595E"/>
    <w:rsid w:val="009659AB"/>
    <w:rsid w:val="009A7275"/>
    <w:rsid w:val="009B7893"/>
    <w:rsid w:val="009C7AEA"/>
    <w:rsid w:val="009E5EE5"/>
    <w:rsid w:val="009F02B3"/>
    <w:rsid w:val="00A22029"/>
    <w:rsid w:val="00A244CB"/>
    <w:rsid w:val="00A36618"/>
    <w:rsid w:val="00A37A8D"/>
    <w:rsid w:val="00A40883"/>
    <w:rsid w:val="00A47F67"/>
    <w:rsid w:val="00A65710"/>
    <w:rsid w:val="00AB0A25"/>
    <w:rsid w:val="00AC555D"/>
    <w:rsid w:val="00AD2501"/>
    <w:rsid w:val="00AD5F26"/>
    <w:rsid w:val="00AE022D"/>
    <w:rsid w:val="00AF7DD9"/>
    <w:rsid w:val="00B33337"/>
    <w:rsid w:val="00B446E1"/>
    <w:rsid w:val="00B70170"/>
    <w:rsid w:val="00B8699D"/>
    <w:rsid w:val="00B9771E"/>
    <w:rsid w:val="00BC4AA9"/>
    <w:rsid w:val="00BD23CB"/>
    <w:rsid w:val="00BD2974"/>
    <w:rsid w:val="00C02B67"/>
    <w:rsid w:val="00C31759"/>
    <w:rsid w:val="00C33A93"/>
    <w:rsid w:val="00C51D08"/>
    <w:rsid w:val="00C77123"/>
    <w:rsid w:val="00CA66DC"/>
    <w:rsid w:val="00CB07AD"/>
    <w:rsid w:val="00CB6D62"/>
    <w:rsid w:val="00CC7632"/>
    <w:rsid w:val="00CD793C"/>
    <w:rsid w:val="00D01CD2"/>
    <w:rsid w:val="00D13431"/>
    <w:rsid w:val="00D27FC2"/>
    <w:rsid w:val="00D75050"/>
    <w:rsid w:val="00D842DF"/>
    <w:rsid w:val="00D94442"/>
    <w:rsid w:val="00DC5E03"/>
    <w:rsid w:val="00DD5973"/>
    <w:rsid w:val="00DE1E49"/>
    <w:rsid w:val="00E03915"/>
    <w:rsid w:val="00E22EF4"/>
    <w:rsid w:val="00E3336E"/>
    <w:rsid w:val="00E872C5"/>
    <w:rsid w:val="00EA2EFC"/>
    <w:rsid w:val="00EF474F"/>
    <w:rsid w:val="00EF4AC5"/>
    <w:rsid w:val="00F01E7E"/>
    <w:rsid w:val="00F16981"/>
    <w:rsid w:val="00F367B3"/>
    <w:rsid w:val="00F37CA9"/>
    <w:rsid w:val="00F43573"/>
    <w:rsid w:val="00F447A2"/>
    <w:rsid w:val="00F54C7C"/>
    <w:rsid w:val="00F56FAC"/>
    <w:rsid w:val="00FA47EF"/>
    <w:rsid w:val="00FB31BF"/>
    <w:rsid w:val="00FE1554"/>
    <w:rsid w:val="00FE6C82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B25D9"/>
  <w15:chartTrackingRefBased/>
  <w15:docId w15:val="{E597954E-75EC-47FB-913A-704784A4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59679B"/>
    <w:pPr>
      <w:spacing w:after="120"/>
    </w:pPr>
    <w:rPr>
      <w:rFonts w:ascii="Noto Sans" w:eastAsiaTheme="minorEastAsia" w:hAnsi="Noto Sans"/>
      <w:sz w:val="18"/>
      <w:lang w:eastAsia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9679B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975D2"/>
    <w:pPr>
      <w:spacing w:before="240"/>
      <w:outlineLvl w:val="1"/>
    </w:pPr>
    <w:rPr>
      <w:rFonts w:ascii="Noto Sans Medium" w:hAnsi="Noto Sans Medium" w:cs="Arial"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975D2"/>
    <w:pPr>
      <w:spacing w:before="24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9679B"/>
    <w:pPr>
      <w:spacing w:before="240"/>
      <w:outlineLvl w:val="3"/>
    </w:pPr>
    <w:rPr>
      <w:rFonts w:cs="Noto Sans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9679B"/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975D2"/>
    <w:rPr>
      <w:rFonts w:ascii="Noto Sans Medium" w:eastAsiaTheme="minorEastAsia" w:hAnsi="Noto Sans Medium" w:cs="Arial"/>
      <w:bCs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975D2"/>
    <w:rPr>
      <w:rFonts w:ascii="Noto Sans" w:eastAsiaTheme="minorEastAsia" w:hAnsi="Noto Sans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9679B"/>
    <w:rPr>
      <w:rFonts w:ascii="Noto Sans" w:eastAsiaTheme="minorEastAsia" w:hAnsi="Noto Sans" w:cs="Noto Sans"/>
      <w:sz w:val="18"/>
      <w:szCs w:val="20"/>
      <w:lang w:eastAsia="en-AU"/>
    </w:rPr>
  </w:style>
  <w:style w:type="paragraph" w:styleId="NoSpacing">
    <w:name w:val="No Spacing"/>
    <w:uiPriority w:val="1"/>
    <w:qFormat/>
    <w:rsid w:val="00A37A8D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  <w:ind w:left="36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Maroon">
    <w:name w:val="Table - Qld Maroon"/>
    <w:basedOn w:val="TableNormal"/>
    <w:rsid w:val="0024520B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2B13DA"/>
    <w:pPr>
      <w:spacing w:before="20" w:after="20" w:line="264" w:lineRule="auto"/>
    </w:pPr>
    <w:rPr>
      <w:rFonts w:eastAsia="Times New Roman" w:cs="Times New Roman"/>
      <w:szCs w:val="18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  <w:style w:type="table" w:styleId="TableGrid">
    <w:name w:val="Table Grid"/>
    <w:basedOn w:val="TableNormal"/>
    <w:uiPriority w:val="39"/>
    <w:rsid w:val="00910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iamsonk\Downloads\word-template-option-1%20(3).dotx" TargetMode="External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c4b420-8960-44eb-9719-077ea5182d82" xsi:nil="true"/>
    <lcf76f155ced4ddcb4097134ff3c332f xmlns="093fa591-2058-495b-8657-870b5988c3fe">
      <Terms xmlns="http://schemas.microsoft.com/office/infopath/2007/PartnerControls"/>
    </lcf76f155ced4ddcb4097134ff3c332f>
    <archive xmlns="093fa591-2058-495b-8657-870b5988c3fe" xsi:nil="true"/>
    <Notes xmlns="093fa591-2058-495b-8657-870b5988c3fe" xsi:nil="true"/>
    <When xmlns="093fa591-2058-495b-8657-870b5988c3f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139A75F37C7C448A33D8118A49B402" ma:contentTypeVersion="26" ma:contentTypeDescription="Create a new document." ma:contentTypeScope="" ma:versionID="0aa725153d98c1ae9588690a098470c4">
  <xsd:schema xmlns:xsd="http://www.w3.org/2001/XMLSchema" xmlns:xs="http://www.w3.org/2001/XMLSchema" xmlns:p="http://schemas.microsoft.com/office/2006/metadata/properties" xmlns:ns2="093fa591-2058-495b-8657-870b5988c3fe" xmlns:ns3="85c4b420-8960-44eb-9719-077ea5182d82" targetNamespace="http://schemas.microsoft.com/office/2006/metadata/properties" ma:root="true" ma:fieldsID="9fd1705fe92c339895790033d2806193" ns2:_="" ns3:_="">
    <xsd:import namespace="093fa591-2058-495b-8657-870b5988c3fe"/>
    <xsd:import namespace="85c4b420-8960-44eb-9719-077ea5182d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otes" minOccurs="0"/>
                <xsd:element ref="ns2:archiv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Wh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fa591-2058-495b-8657-870b5988c3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Notes" ma:index="20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archive" ma:index="21" nillable="true" ma:displayName="archive" ma:format="Dropdown" ma:internalName="archive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e70b5f-7cdc-4e64-9a67-dcab2ee1b5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When" ma:index="29" nillable="true" ma:displayName="When" ma:format="DateTime" ma:internalName="When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4b420-8960-44eb-9719-077ea5182d8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41d3b50-6916-4bbe-8ecc-1ed92c5392f9}" ma:internalName="TaxCatchAll" ma:showField="CatchAllData" ma:web="85c4b420-8960-44eb-9719-077ea5182d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255E8B-6177-423A-8434-C94A74EEE5E8}">
  <ds:schemaRefs>
    <ds:schemaRef ds:uri="http://schemas.microsoft.com/office/2006/metadata/properties"/>
    <ds:schemaRef ds:uri="http://schemas.microsoft.com/office/infopath/2007/PartnerControls"/>
    <ds:schemaRef ds:uri="85c4b420-8960-44eb-9719-077ea5182d82"/>
    <ds:schemaRef ds:uri="093fa591-2058-495b-8657-870b5988c3fe"/>
  </ds:schemaRefs>
</ds:datastoreItem>
</file>

<file path=customXml/itemProps3.xml><?xml version="1.0" encoding="utf-8"?>
<ds:datastoreItem xmlns:ds="http://schemas.openxmlformats.org/officeDocument/2006/customXml" ds:itemID="{8E98CB1A-32A2-4256-A426-B1B6546B7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3fa591-2058-495b-8657-870b5988c3fe"/>
    <ds:schemaRef ds:uri="85c4b420-8960-44eb-9719-077ea5182d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word-template-option-1 (3).dotx</Template>
  <TotalTime>43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Transect/plot field sheet for measuring tree density – example </vt:lpstr>
    </vt:vector>
  </TitlesOfParts>
  <Company>Queensland Government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Transect/plot field sheet for measuring tree density – example </dc:title>
  <dc:subject>example of transect/plot field sheet for measuring tree density.</dc:subject>
  <dc:creator>Department of Natural Resources and Mines, Manufacturing and Regional and Rural Development</dc:creator>
  <cp:keywords>vegetation, measurements, density</cp:keywords>
  <dc:description/>
  <cp:lastModifiedBy>Helen Wyatt</cp:lastModifiedBy>
  <cp:revision>2</cp:revision>
  <cp:lastPrinted>2018-01-16T02:55:00Z</cp:lastPrinted>
  <dcterms:created xsi:type="dcterms:W3CDTF">2025-09-12T03:29:00Z</dcterms:created>
  <dcterms:modified xsi:type="dcterms:W3CDTF">2025-09-16T04:43:00Z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0x01010085139A75F37C7C448A33D8118A49B402</vt:lpwstr>
  </property>
  <property fmtid="{D5CDD505-2E9C-101B-9397-08002B2CF9AE}" pid="3" name="_dlc_DocIdItemGuid">
    <vt:lpwstr>b116debb-2a06-473b-819a-34cacfa34f01</vt:lpwstr>
  </property>
  <property fmtid="{D5CDD505-2E9C-101B-9397-08002B2CF9AE}" pid="4" name="MediaServiceImageTags">
    <vt:lpwstr/>
  </property>
</Properties>
</file>